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701" w:rsidRDefault="00BC0DE9" w:rsidP="00886BF3">
      <w:pPr>
        <w:rPr>
          <w:rFonts w:eastAsia="黑体"/>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margin-left:79.4pt;margin-top:83.45pt;width:436.55pt;height:57.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" filled="f" stroked="f">
            <v:textbox inset="0,0,0,0">
              <w:txbxContent>
                <w:p w:rsidR="003A3701" w:rsidRPr="00D9713E" w:rsidRDefault="003D0436" w:rsidP="003D0436">
                  <w:pPr>
                    <w:spacing w:line="1000" w:lineRule="exact"/>
                    <w:jc w:val="distribute"/>
                    <w:rPr>
                      <w:rFonts w:eastAsia="方正小标宋简体"/>
                      <w:bCs/>
                      <w:color w:val="FF0000"/>
                      <w:w w:val="90"/>
                      <w:sz w:val="64"/>
                      <w:szCs w:val="60"/>
                    </w:rPr>
                  </w:pPr>
                  <w:r w:rsidRPr="00D9713E">
                    <w:rPr>
                      <w:rFonts w:eastAsia="方正小标宋简体" w:hint="eastAsia"/>
                      <w:bCs/>
                      <w:color w:val="FF0000"/>
                      <w:w w:val="90"/>
                      <w:sz w:val="64"/>
                      <w:szCs w:val="60"/>
                    </w:rPr>
                    <w:t>中山大学</w:t>
                  </w:r>
                  <w:r w:rsidR="002D3E8E" w:rsidRPr="00D9713E">
                    <w:rPr>
                      <w:rFonts w:eastAsia="方正小标宋简体" w:hint="eastAsia"/>
                      <w:bCs/>
                      <w:color w:val="FF0000"/>
                      <w:w w:val="90"/>
                      <w:sz w:val="64"/>
                      <w:szCs w:val="60"/>
                    </w:rPr>
                    <w:t>发展规划办公室</w:t>
                  </w:r>
                </w:p>
                <w:p w:rsidR="003A3701" w:rsidRDefault="003A3701"/>
              </w:txbxContent>
            </v:textbox>
            <w10:wrap anchorx="page" anchory="page"/>
          </v:shape>
        </w:pict>
      </w:r>
    </w:p>
    <w:p w:rsidR="002F0783" w:rsidRDefault="002F0783" w:rsidP="00886BF3">
      <w:pPr>
        <w:rPr>
          <w:rFonts w:eastAsia="黑体"/>
        </w:rPr>
      </w:pPr>
    </w:p>
    <w:p w:rsidR="003A3701" w:rsidRPr="00421505" w:rsidRDefault="00421505" w:rsidP="00421505">
      <w:pPr>
        <w:jc w:val="right"/>
      </w:pPr>
      <w:r w:rsidRPr="00421505">
        <w:rPr>
          <w:rFonts w:hint="eastAsia"/>
        </w:rPr>
        <w:t>发规办〔</w:t>
      </w:r>
      <w:r w:rsidRPr="00421505">
        <w:rPr>
          <w:rFonts w:hint="eastAsia"/>
        </w:rPr>
        <w:t>2018</w:t>
      </w:r>
      <w:r w:rsidRPr="00421505">
        <w:rPr>
          <w:rFonts w:hint="eastAsia"/>
        </w:rPr>
        <w:t>〕</w:t>
      </w:r>
      <w:r w:rsidR="007516BF">
        <w:rPr>
          <w:rFonts w:hint="eastAsia"/>
        </w:rPr>
        <w:t>81</w:t>
      </w:r>
      <w:bookmarkStart w:id="0" w:name="_GoBack"/>
      <w:bookmarkEnd w:id="0"/>
      <w:r w:rsidRPr="00421505">
        <w:rPr>
          <w:rFonts w:hint="eastAsia"/>
        </w:rPr>
        <w:t>号</w:t>
      </w:r>
      <w:r w:rsidR="00BC0DE9">
        <w:rPr>
          <w:noProof/>
        </w:rPr>
        <w:pict>
          <v:line id="直接连接符 3" o:spid="_x0000_s1028" style="position:absolute;left:0;text-align:left;z-index:25168691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6.7pt,785.3pt" to="538.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" strokecolor="red" strokeweight="5pt">
            <v:stroke linestyle="thinThick"/>
            <o:lock v:ext="edit" shapetype="f"/>
            <w10:wrap anchorx="page" anchory="page"/>
          </v:line>
        </w:pict>
      </w:r>
      <w:r w:rsidR="00BC0DE9">
        <w:rPr>
          <w:noProof/>
        </w:rPr>
        <w:pict>
          <v:line id="直接连接符 1" o:spid="_x0000_s1027" style="position:absolute;left:0;text-align:left;z-index:2516828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6.7pt,147.4pt" to="538.6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" strokecolor="red" strokeweight="5pt">
            <v:stroke linestyle="thickThin"/>
            <o:lock v:ext="edit" shapetype="f"/>
            <w10:wrap anchorx="page" anchory="page"/>
          </v:line>
        </w:pict>
      </w:r>
    </w:p>
    <w:p w:rsidR="00A73DC1" w:rsidRDefault="00A73DC1" w:rsidP="00D65E9F">
      <w:pPr>
        <w:jc w:val="center"/>
        <w:rPr>
          <w:rFonts w:ascii="方正小标宋简体" w:eastAsia="方正小标宋简体"/>
          <w:sz w:val="44"/>
        </w:rPr>
      </w:pPr>
    </w:p>
    <w:p w:rsidR="00421505" w:rsidRDefault="00421505" w:rsidP="00D65E9F">
      <w:pPr>
        <w:jc w:val="center"/>
        <w:rPr>
          <w:rFonts w:ascii="方正小标宋简体" w:eastAsia="方正小标宋简体"/>
          <w:sz w:val="44"/>
        </w:rPr>
      </w:pPr>
      <w:r w:rsidRPr="00421505">
        <w:rPr>
          <w:rFonts w:ascii="方正小标宋简体" w:eastAsia="方正小标宋简体" w:hint="eastAsia"/>
          <w:sz w:val="44"/>
        </w:rPr>
        <w:t>发展规划办公室关于开展2018年合同管理</w:t>
      </w:r>
    </w:p>
    <w:p w:rsidR="00B647F4" w:rsidRPr="00262190" w:rsidRDefault="00421505" w:rsidP="00D65E9F">
      <w:pPr>
        <w:jc w:val="center"/>
        <w:rPr>
          <w:rFonts w:ascii="仿宋_GB2312"/>
        </w:rPr>
      </w:pPr>
      <w:r w:rsidRPr="00421505">
        <w:rPr>
          <w:rFonts w:ascii="方正小标宋简体" w:eastAsia="方正小标宋简体" w:hint="eastAsia"/>
          <w:sz w:val="44"/>
        </w:rPr>
        <w:t>和校名使用检查工作的通知</w:t>
      </w:r>
    </w:p>
    <w:p w:rsidR="00D65E9F" w:rsidRPr="00D65E9F" w:rsidRDefault="00D65E9F" w:rsidP="00886BF3"/>
    <w:p w:rsidR="00817743" w:rsidRPr="00090375" w:rsidRDefault="00817743" w:rsidP="00817743">
      <w:pPr>
        <w:rPr>
          <w:rFonts w:ascii="仿宋_GB2312"/>
        </w:rPr>
      </w:pPr>
      <w:r w:rsidRPr="00090375">
        <w:rPr>
          <w:rFonts w:ascii="仿宋_GB2312" w:hint="eastAsia"/>
        </w:rPr>
        <w:t>校机关各部、处、室，各学院、直属系，各直属单位，各附属医院（单位），产业集团，各有关科研机构：</w:t>
      </w:r>
    </w:p>
    <w:p w:rsidR="00817743" w:rsidRPr="00090375" w:rsidRDefault="00817743" w:rsidP="00817743">
      <w:pPr>
        <w:ind w:firstLineChars="200" w:firstLine="624"/>
        <w:rPr>
          <w:rFonts w:ascii="仿宋_GB2312"/>
        </w:rPr>
      </w:pPr>
      <w:r w:rsidRPr="00090375">
        <w:rPr>
          <w:rFonts w:ascii="仿宋_GB2312" w:hint="eastAsia"/>
        </w:rPr>
        <w:t>根据《中山大学合同管理办法》和《中山大学校名使用管理暂行办法》规定，学校将组织开展2018年合同管理和校名使用检查工作。现就有关事项通知如下：</w:t>
      </w:r>
    </w:p>
    <w:p w:rsidR="00817743" w:rsidRPr="00206463" w:rsidRDefault="00817743" w:rsidP="00817743">
      <w:pPr>
        <w:ind w:firstLineChars="200" w:firstLine="624"/>
        <w:rPr>
          <w:rFonts w:ascii="黑体" w:eastAsia="黑体" w:hAnsi="黑体"/>
        </w:rPr>
      </w:pPr>
      <w:r w:rsidRPr="00206463">
        <w:rPr>
          <w:rFonts w:ascii="黑体" w:eastAsia="黑体" w:hAnsi="黑体" w:hint="eastAsia"/>
        </w:rPr>
        <w:t>一、检查范围</w:t>
      </w:r>
    </w:p>
    <w:p w:rsidR="00817743" w:rsidRPr="00090375" w:rsidRDefault="00817743" w:rsidP="00817743">
      <w:pPr>
        <w:ind w:firstLineChars="200" w:firstLine="624"/>
        <w:rPr>
          <w:rFonts w:ascii="仿宋_GB2312"/>
        </w:rPr>
      </w:pPr>
      <w:r w:rsidRPr="00090375">
        <w:rPr>
          <w:rFonts w:ascii="仿宋_GB2312" w:hint="eastAsia"/>
        </w:rPr>
        <w:t>全校各单位在2017年12月1日——2018年12月31日期间以“中山大学”名义签署、经学校授权以本单位名义签署及涉及校名使用的各类合同情况。</w:t>
      </w:r>
    </w:p>
    <w:p w:rsidR="00817743" w:rsidRPr="00206463" w:rsidRDefault="00817743" w:rsidP="00817743">
      <w:pPr>
        <w:ind w:firstLineChars="200" w:firstLine="624"/>
        <w:rPr>
          <w:rFonts w:ascii="黑体" w:eastAsia="黑体" w:hAnsi="黑体"/>
        </w:rPr>
      </w:pPr>
      <w:r w:rsidRPr="00206463">
        <w:rPr>
          <w:rFonts w:ascii="黑体" w:eastAsia="黑体" w:hAnsi="黑体" w:hint="eastAsia"/>
        </w:rPr>
        <w:t>二、检查内容</w:t>
      </w:r>
    </w:p>
    <w:p w:rsidR="00817743" w:rsidRPr="00206463" w:rsidRDefault="00817743" w:rsidP="00817743">
      <w:pPr>
        <w:ind w:firstLineChars="200" w:firstLine="626"/>
        <w:rPr>
          <w:b/>
        </w:rPr>
      </w:pPr>
      <w:r w:rsidRPr="00206463">
        <w:rPr>
          <w:rFonts w:hint="eastAsia"/>
          <w:b/>
        </w:rPr>
        <w:t>（一）合同管理情况</w:t>
      </w:r>
    </w:p>
    <w:p w:rsidR="00817743" w:rsidRDefault="00817743" w:rsidP="00817743">
      <w:pPr>
        <w:ind w:firstLineChars="200" w:firstLine="624"/>
      </w:pPr>
      <w:r>
        <w:rPr>
          <w:rFonts w:hint="eastAsia"/>
        </w:rPr>
        <w:t>各单位对本单位合同管理情况进行自查；各合同业务主管部门及学校授权直接审批的单位还需对业务范围内合同审批情况进行检查。</w:t>
      </w:r>
    </w:p>
    <w:p w:rsidR="00817743" w:rsidRDefault="00817743" w:rsidP="00817743">
      <w:pPr>
        <w:ind w:firstLineChars="200" w:firstLine="624"/>
      </w:pPr>
      <w:r>
        <w:rPr>
          <w:rFonts w:hint="eastAsia"/>
        </w:rPr>
        <w:t>检查的重点为：是否按照《中山大学合同管理办法》规定履</w:t>
      </w:r>
      <w:r>
        <w:rPr>
          <w:rFonts w:hint="eastAsia"/>
        </w:rPr>
        <w:lastRenderedPageBreak/>
        <w:t>行合同审批程序；合同签署时用印是否规范；合同履行过程中是否存在违约</w:t>
      </w:r>
      <w:r w:rsidR="00136EDE">
        <w:rPr>
          <w:rFonts w:hint="eastAsia"/>
        </w:rPr>
        <w:t>、</w:t>
      </w:r>
      <w:r>
        <w:rPr>
          <w:rFonts w:hint="eastAsia"/>
        </w:rPr>
        <w:t>变更、解除、提前终止等情况；是否涉及诉讼或仲裁等法律纠纷。</w:t>
      </w:r>
    </w:p>
    <w:p w:rsidR="00817743" w:rsidRPr="00206463" w:rsidRDefault="00817743" w:rsidP="00817743">
      <w:pPr>
        <w:ind w:firstLineChars="200" w:firstLine="626"/>
        <w:rPr>
          <w:b/>
        </w:rPr>
      </w:pPr>
      <w:r w:rsidRPr="00206463">
        <w:rPr>
          <w:rFonts w:hint="eastAsia"/>
          <w:b/>
        </w:rPr>
        <w:t>（二）校名使用情况</w:t>
      </w:r>
    </w:p>
    <w:p w:rsidR="00817743" w:rsidRPr="00090375" w:rsidRDefault="00817743" w:rsidP="00817743">
      <w:pPr>
        <w:ind w:firstLineChars="200" w:firstLine="624"/>
        <w:rPr>
          <w:rFonts w:ascii="仿宋_GB2312"/>
        </w:rPr>
      </w:pPr>
      <w:r w:rsidRPr="00090375">
        <w:rPr>
          <w:rFonts w:ascii="仿宋_GB2312" w:hint="eastAsia"/>
        </w:rPr>
        <w:t>以“中山大学”、“中大”、“中山大学附属单位”以及“中山大学二级单位”冠名设立机构或开展项目（含教学、科研、医疗、产业投资等领域）中的校名使用情况。</w:t>
      </w:r>
    </w:p>
    <w:p w:rsidR="00817743" w:rsidRPr="00090375" w:rsidRDefault="00817743" w:rsidP="00817743">
      <w:pPr>
        <w:ind w:firstLineChars="200" w:firstLine="624"/>
        <w:rPr>
          <w:rFonts w:ascii="仿宋_GB2312"/>
        </w:rPr>
      </w:pPr>
      <w:r w:rsidRPr="00090375">
        <w:rPr>
          <w:rFonts w:ascii="仿宋_GB2312" w:hint="eastAsia"/>
        </w:rPr>
        <w:t>检查的重点为：使用校名的机构或项目是否按照《中山大学校名使用管理暂行办法》履行审批手续，履行过程是否存在法律纠纷等。其中：</w:t>
      </w:r>
    </w:p>
    <w:p w:rsidR="00817743" w:rsidRPr="00090375" w:rsidRDefault="00817743" w:rsidP="00817743">
      <w:pPr>
        <w:ind w:firstLineChars="200" w:firstLine="624"/>
        <w:rPr>
          <w:rFonts w:ascii="仿宋_GB2312"/>
        </w:rPr>
      </w:pPr>
      <w:r w:rsidRPr="00090375">
        <w:rPr>
          <w:rFonts w:ascii="仿宋_GB2312" w:hint="eastAsia"/>
        </w:rPr>
        <w:t>科学研究院负责对地方研究院使用校名作为无形资产投入开展对外合作、冠名“中山大学”</w:t>
      </w:r>
      <w:r w:rsidR="009A3F45" w:rsidRPr="00090375">
        <w:rPr>
          <w:rFonts w:ascii="仿宋_GB2312" w:hint="eastAsia"/>
        </w:rPr>
        <w:t>或</w:t>
      </w:r>
      <w:r w:rsidRPr="00090375">
        <w:rPr>
          <w:rFonts w:ascii="仿宋_GB2312" w:hint="eastAsia"/>
        </w:rPr>
        <w:t>“中大”设立机构的合同进行检查；</w:t>
      </w:r>
    </w:p>
    <w:p w:rsidR="00817743" w:rsidRPr="00090375" w:rsidRDefault="00817743" w:rsidP="00817743">
      <w:pPr>
        <w:ind w:firstLineChars="200" w:firstLine="624"/>
        <w:rPr>
          <w:rFonts w:ascii="仿宋_GB2312"/>
        </w:rPr>
      </w:pPr>
      <w:r w:rsidRPr="00090375">
        <w:rPr>
          <w:rFonts w:ascii="仿宋_GB2312" w:hint="eastAsia"/>
        </w:rPr>
        <w:t>医院管理处负责对附属医院以中山大学名义或以“中山大学附属XX医院”名义签署的对外合作办医、冠名设立机构的合同进行检查；</w:t>
      </w:r>
    </w:p>
    <w:p w:rsidR="00817743" w:rsidRPr="00090375" w:rsidRDefault="00817743" w:rsidP="00817743">
      <w:pPr>
        <w:ind w:firstLineChars="200" w:firstLine="624"/>
        <w:rPr>
          <w:rFonts w:ascii="仿宋_GB2312"/>
        </w:rPr>
      </w:pPr>
      <w:r w:rsidRPr="00090375">
        <w:rPr>
          <w:rFonts w:ascii="仿宋_GB2312" w:hint="eastAsia"/>
        </w:rPr>
        <w:t>总务处负责对附属学校（含附属中、小、幼）以中山大学名义或附属学校名义签署的对外合作办学、冠名设立机构的合同进行检查；</w:t>
      </w:r>
    </w:p>
    <w:p w:rsidR="00817743" w:rsidRDefault="00817743" w:rsidP="00817743">
      <w:pPr>
        <w:ind w:firstLineChars="200" w:firstLine="624"/>
        <w:rPr>
          <w:rFonts w:ascii="仿宋_GB2312"/>
        </w:rPr>
      </w:pPr>
      <w:r w:rsidRPr="00090375">
        <w:rPr>
          <w:rFonts w:ascii="仿宋_GB2312" w:hint="eastAsia"/>
        </w:rPr>
        <w:t>产业集团负责对中大控股及其下属企业（含出版社）使用校名作为无形资产投入开展经营合作、冠名“中山大学”</w:t>
      </w:r>
      <w:r w:rsidR="009125DC" w:rsidRPr="00090375">
        <w:rPr>
          <w:rFonts w:ascii="仿宋_GB2312" w:hint="eastAsia"/>
        </w:rPr>
        <w:t>或</w:t>
      </w:r>
      <w:r w:rsidRPr="00090375">
        <w:rPr>
          <w:rFonts w:ascii="仿宋_GB2312" w:hint="eastAsia"/>
        </w:rPr>
        <w:t>“中大”设立企业的情况进行检查。</w:t>
      </w:r>
    </w:p>
    <w:p w:rsidR="004319A0" w:rsidRPr="00090375" w:rsidRDefault="004319A0" w:rsidP="00817743">
      <w:pPr>
        <w:ind w:firstLineChars="200" w:firstLine="624"/>
        <w:rPr>
          <w:rFonts w:ascii="仿宋_GB2312"/>
        </w:rPr>
      </w:pPr>
    </w:p>
    <w:p w:rsidR="00817743" w:rsidRPr="00206463" w:rsidRDefault="00817743" w:rsidP="00817743">
      <w:pPr>
        <w:ind w:firstLineChars="200" w:firstLine="624"/>
        <w:rPr>
          <w:rFonts w:ascii="黑体" w:eastAsia="黑体" w:hAnsi="黑体"/>
        </w:rPr>
      </w:pPr>
      <w:r w:rsidRPr="00206463">
        <w:rPr>
          <w:rFonts w:ascii="黑体" w:eastAsia="黑体" w:hAnsi="黑体" w:hint="eastAsia"/>
        </w:rPr>
        <w:lastRenderedPageBreak/>
        <w:t>三、报送材料</w:t>
      </w:r>
    </w:p>
    <w:p w:rsidR="00817743" w:rsidRPr="00E4776B" w:rsidRDefault="00817743" w:rsidP="00817743">
      <w:pPr>
        <w:ind w:firstLineChars="200" w:firstLine="626"/>
        <w:rPr>
          <w:rFonts w:ascii="仿宋_GB2312"/>
          <w:b/>
        </w:rPr>
      </w:pPr>
      <w:r w:rsidRPr="00E4776B">
        <w:rPr>
          <w:rFonts w:ascii="仿宋_GB2312" w:hint="eastAsia"/>
          <w:b/>
        </w:rPr>
        <w:t>（一）工作回执</w:t>
      </w:r>
    </w:p>
    <w:p w:rsidR="00817743" w:rsidRPr="00E4776B" w:rsidRDefault="00817743" w:rsidP="00136EDE">
      <w:pPr>
        <w:ind w:firstLineChars="200" w:firstLine="624"/>
        <w:rPr>
          <w:rFonts w:ascii="仿宋_GB2312"/>
        </w:rPr>
      </w:pPr>
      <w:r w:rsidRPr="00E4776B">
        <w:rPr>
          <w:rFonts w:ascii="仿宋_GB2312" w:hint="eastAsia"/>
        </w:rPr>
        <w:t>各单位确定合同管理</w:t>
      </w:r>
      <w:r w:rsidR="0015643A" w:rsidRPr="00E4776B">
        <w:rPr>
          <w:rFonts w:ascii="仿宋_GB2312" w:hint="eastAsia"/>
        </w:rPr>
        <w:t>和校名使用</w:t>
      </w:r>
      <w:r w:rsidRPr="00E4776B">
        <w:rPr>
          <w:rFonts w:ascii="仿宋_GB2312" w:hint="eastAsia"/>
        </w:rPr>
        <w:t>检查工作的联系人和分管负责人，填写《</w:t>
      </w:r>
      <w:bookmarkStart w:id="1" w:name="OLE_LINK1"/>
      <w:bookmarkStart w:id="2" w:name="OLE_LINK2"/>
      <w:bookmarkStart w:id="3" w:name="OLE_LINK3"/>
      <w:bookmarkStart w:id="4" w:name="OLE_LINK4"/>
      <w:r w:rsidR="00136EDE" w:rsidRPr="00136EDE">
        <w:rPr>
          <w:rFonts w:ascii="仿宋_GB2312" w:hint="eastAsia"/>
        </w:rPr>
        <w:t>2018年合同</w:t>
      </w:r>
      <w:r w:rsidR="00801476">
        <w:rPr>
          <w:rFonts w:ascii="仿宋_GB2312" w:hint="eastAsia"/>
        </w:rPr>
        <w:t>管理</w:t>
      </w:r>
      <w:r w:rsidR="00136EDE" w:rsidRPr="00136EDE">
        <w:rPr>
          <w:rFonts w:ascii="仿宋_GB2312" w:hint="eastAsia"/>
        </w:rPr>
        <w:t>和校名使用</w:t>
      </w:r>
      <w:r w:rsidR="00801476">
        <w:rPr>
          <w:rFonts w:ascii="仿宋_GB2312" w:hint="eastAsia"/>
        </w:rPr>
        <w:t>检查</w:t>
      </w:r>
      <w:r w:rsidR="00136EDE" w:rsidRPr="00136EDE">
        <w:rPr>
          <w:rFonts w:ascii="仿宋_GB2312" w:hint="eastAsia"/>
        </w:rPr>
        <w:t>工作回执</w:t>
      </w:r>
      <w:bookmarkEnd w:id="1"/>
      <w:bookmarkEnd w:id="2"/>
      <w:bookmarkEnd w:id="3"/>
      <w:bookmarkEnd w:id="4"/>
      <w:r w:rsidRPr="00E4776B">
        <w:rPr>
          <w:rFonts w:ascii="仿宋_GB2312" w:hint="eastAsia"/>
        </w:rPr>
        <w:t>》（附件1）。</w:t>
      </w:r>
    </w:p>
    <w:p w:rsidR="00817743" w:rsidRPr="00E4776B" w:rsidRDefault="00817743" w:rsidP="00817743">
      <w:pPr>
        <w:ind w:firstLineChars="200" w:firstLine="626"/>
        <w:rPr>
          <w:rFonts w:ascii="仿宋_GB2312"/>
          <w:b/>
        </w:rPr>
      </w:pPr>
      <w:r w:rsidRPr="00E4776B">
        <w:rPr>
          <w:rFonts w:ascii="仿宋_GB2312" w:hint="eastAsia"/>
          <w:b/>
        </w:rPr>
        <w:t>（二）自查报告</w:t>
      </w:r>
    </w:p>
    <w:p w:rsidR="00817743" w:rsidRPr="00E4776B" w:rsidRDefault="00817743" w:rsidP="00817743">
      <w:pPr>
        <w:ind w:firstLineChars="200" w:firstLine="624"/>
        <w:rPr>
          <w:rFonts w:ascii="仿宋_GB2312"/>
        </w:rPr>
      </w:pPr>
      <w:r w:rsidRPr="00E4776B">
        <w:rPr>
          <w:rFonts w:ascii="仿宋_GB2312" w:hint="eastAsia"/>
        </w:rPr>
        <w:t>各单位按照本通知第二条要求开展自查，形成自查报告，内容包括合同管理和校名使用情况、</w:t>
      </w:r>
      <w:r w:rsidR="0015643A" w:rsidRPr="00E4776B">
        <w:rPr>
          <w:rFonts w:ascii="仿宋_GB2312" w:hint="eastAsia"/>
        </w:rPr>
        <w:t>有关</w:t>
      </w:r>
      <w:r w:rsidRPr="00E4776B">
        <w:rPr>
          <w:rFonts w:ascii="仿宋_GB2312" w:hint="eastAsia"/>
        </w:rPr>
        <w:t>建议，</w:t>
      </w:r>
      <w:r w:rsidR="0015643A" w:rsidRPr="00E4776B">
        <w:rPr>
          <w:rFonts w:ascii="仿宋_GB2312" w:hint="eastAsia"/>
        </w:rPr>
        <w:t>具体</w:t>
      </w:r>
      <w:r w:rsidRPr="00E4776B">
        <w:rPr>
          <w:rFonts w:ascii="仿宋_GB2312" w:hint="eastAsia"/>
        </w:rPr>
        <w:t>可参照《</w:t>
      </w:r>
      <w:bookmarkStart w:id="5" w:name="OLE_LINK5"/>
      <w:bookmarkStart w:id="6" w:name="OLE_LINK6"/>
      <w:bookmarkStart w:id="7" w:name="OLE_LINK7"/>
      <w:r w:rsidRPr="00E4776B">
        <w:rPr>
          <w:rFonts w:ascii="仿宋_GB2312" w:hint="eastAsia"/>
        </w:rPr>
        <w:t>2018年合同管理</w:t>
      </w:r>
      <w:r w:rsidR="00801476">
        <w:rPr>
          <w:rFonts w:ascii="仿宋_GB2312" w:hint="eastAsia"/>
        </w:rPr>
        <w:t>和校名使用</w:t>
      </w:r>
      <w:r w:rsidRPr="00E4776B">
        <w:rPr>
          <w:rFonts w:ascii="仿宋_GB2312" w:hint="eastAsia"/>
        </w:rPr>
        <w:t>自查报告参考提纲</w:t>
      </w:r>
      <w:bookmarkEnd w:id="5"/>
      <w:bookmarkEnd w:id="6"/>
      <w:bookmarkEnd w:id="7"/>
      <w:r w:rsidRPr="00E4776B">
        <w:rPr>
          <w:rFonts w:ascii="仿宋_GB2312" w:hint="eastAsia"/>
        </w:rPr>
        <w:t>》（附件2）。</w:t>
      </w:r>
    </w:p>
    <w:p w:rsidR="00817743" w:rsidRPr="00E4776B" w:rsidRDefault="00817743" w:rsidP="00817743">
      <w:pPr>
        <w:ind w:firstLineChars="200" w:firstLine="626"/>
        <w:rPr>
          <w:rFonts w:ascii="仿宋_GB2312"/>
          <w:b/>
        </w:rPr>
      </w:pPr>
      <w:r w:rsidRPr="00E4776B">
        <w:rPr>
          <w:rFonts w:ascii="仿宋_GB2312" w:hint="eastAsia"/>
          <w:b/>
        </w:rPr>
        <w:t>（三）合同管理台账</w:t>
      </w:r>
    </w:p>
    <w:p w:rsidR="00817743" w:rsidRPr="00E4776B" w:rsidRDefault="00817743" w:rsidP="00817743">
      <w:pPr>
        <w:ind w:firstLineChars="200" w:firstLine="624"/>
        <w:rPr>
          <w:rFonts w:ascii="仿宋_GB2312"/>
        </w:rPr>
      </w:pPr>
      <w:r w:rsidRPr="00E4776B">
        <w:rPr>
          <w:rFonts w:ascii="仿宋_GB2312" w:hint="eastAsia"/>
        </w:rPr>
        <w:t>根据《中山大学合同管理办法》，合同业务主管部门和合同承办单位都应当建立合同台帐。请各单位按照《</w:t>
      </w:r>
      <w:r w:rsidR="00B26E4B" w:rsidRPr="00E4776B">
        <w:rPr>
          <w:rFonts w:ascii="仿宋_GB2312" w:hint="eastAsia"/>
        </w:rPr>
        <w:t>2018年XX单位合同管理台账</w:t>
      </w:r>
      <w:r w:rsidRPr="00E4776B">
        <w:rPr>
          <w:rFonts w:ascii="仿宋_GB2312" w:hint="eastAsia"/>
        </w:rPr>
        <w:t>》（附件3）要求报送合同管理台帐。</w:t>
      </w:r>
    </w:p>
    <w:p w:rsidR="00817743" w:rsidRPr="00E4776B" w:rsidRDefault="00817743" w:rsidP="00817743">
      <w:pPr>
        <w:ind w:firstLineChars="200" w:firstLine="626"/>
        <w:rPr>
          <w:rFonts w:ascii="仿宋_GB2312"/>
          <w:b/>
        </w:rPr>
      </w:pPr>
      <w:r w:rsidRPr="00E4776B">
        <w:rPr>
          <w:rFonts w:ascii="仿宋_GB2312" w:hint="eastAsia"/>
          <w:b/>
        </w:rPr>
        <w:t>（四）相关合同文本</w:t>
      </w:r>
    </w:p>
    <w:p w:rsidR="00817743" w:rsidRPr="00E4776B" w:rsidRDefault="00817743" w:rsidP="00817743">
      <w:pPr>
        <w:ind w:firstLineChars="200" w:firstLine="624"/>
        <w:rPr>
          <w:rFonts w:ascii="仿宋_GB2312"/>
        </w:rPr>
      </w:pPr>
      <w:r w:rsidRPr="00E4776B">
        <w:rPr>
          <w:rFonts w:ascii="仿宋_GB2312" w:hint="eastAsia"/>
        </w:rPr>
        <w:t>1.列入合同业务主管部门审批的合同，承办单位需在合同签署后及时向业务主管部门进行备案，本次不需提交合同文本至发展规划办公室。</w:t>
      </w:r>
    </w:p>
    <w:p w:rsidR="00817743" w:rsidRPr="00E4776B" w:rsidRDefault="00817743" w:rsidP="00817743">
      <w:pPr>
        <w:ind w:firstLineChars="200" w:firstLine="624"/>
        <w:rPr>
          <w:rFonts w:ascii="仿宋_GB2312"/>
        </w:rPr>
      </w:pPr>
      <w:r w:rsidRPr="00E4776B">
        <w:rPr>
          <w:rFonts w:ascii="仿宋_GB2312" w:hint="eastAsia"/>
        </w:rPr>
        <w:t>2.未列入业务主管部门、由发展规划办公室直接审批的合同，各单位本次需提交合同文本原件一份至发展规划办公室进行备案。</w:t>
      </w:r>
    </w:p>
    <w:p w:rsidR="00817743" w:rsidRDefault="00817743" w:rsidP="00817743">
      <w:pPr>
        <w:ind w:firstLineChars="200" w:firstLine="624"/>
        <w:rPr>
          <w:rFonts w:ascii="仿宋_GB2312"/>
        </w:rPr>
      </w:pPr>
      <w:r w:rsidRPr="00E4776B">
        <w:rPr>
          <w:rFonts w:ascii="仿宋_GB2312" w:hint="eastAsia"/>
        </w:rPr>
        <w:t>3.科学研究院、医院管理处、总务处、产业集团需提交涉及校名使用的合同文本复印件一套。</w:t>
      </w:r>
    </w:p>
    <w:p w:rsidR="004319A0" w:rsidRPr="00E4776B" w:rsidRDefault="004319A0" w:rsidP="00817743">
      <w:pPr>
        <w:ind w:firstLineChars="200" w:firstLine="624"/>
        <w:rPr>
          <w:rFonts w:ascii="仿宋_GB2312"/>
        </w:rPr>
      </w:pPr>
    </w:p>
    <w:p w:rsidR="00817743" w:rsidRPr="00206463" w:rsidRDefault="00817743" w:rsidP="00817743">
      <w:pPr>
        <w:ind w:firstLineChars="200" w:firstLine="624"/>
        <w:rPr>
          <w:rFonts w:ascii="黑体" w:eastAsia="黑体" w:hAnsi="黑体"/>
        </w:rPr>
      </w:pPr>
      <w:r w:rsidRPr="00206463">
        <w:rPr>
          <w:rFonts w:ascii="黑体" w:eastAsia="黑体" w:hAnsi="黑体" w:hint="eastAsia"/>
        </w:rPr>
        <w:t>四、报送时间</w:t>
      </w:r>
    </w:p>
    <w:p w:rsidR="00817743" w:rsidRPr="00E4776B" w:rsidRDefault="00817743" w:rsidP="00206463">
      <w:pPr>
        <w:ind w:firstLineChars="100" w:firstLine="312"/>
        <w:rPr>
          <w:rFonts w:ascii="仿宋_GB2312"/>
        </w:rPr>
      </w:pPr>
      <w:r w:rsidRPr="00E4776B">
        <w:rPr>
          <w:rFonts w:ascii="仿宋_GB2312" w:hint="eastAsia"/>
        </w:rPr>
        <w:lastRenderedPageBreak/>
        <w:t>（一）2019年1月4日前报送工作回执至联系</w:t>
      </w:r>
      <w:r w:rsidR="00681CAB">
        <w:rPr>
          <w:rFonts w:ascii="仿宋_GB2312" w:hint="eastAsia"/>
        </w:rPr>
        <w:t>邮箱</w:t>
      </w:r>
      <w:r w:rsidR="00136EDE">
        <w:rPr>
          <w:rFonts w:hint="eastAsia"/>
        </w:rPr>
        <w:t>；</w:t>
      </w:r>
    </w:p>
    <w:p w:rsidR="00817743" w:rsidRPr="00E4776B" w:rsidRDefault="00817743" w:rsidP="00206463">
      <w:pPr>
        <w:ind w:firstLineChars="100" w:firstLine="312"/>
        <w:rPr>
          <w:rFonts w:ascii="仿宋_GB2312"/>
        </w:rPr>
      </w:pPr>
      <w:r w:rsidRPr="00E4776B">
        <w:rPr>
          <w:rFonts w:ascii="仿宋_GB2312" w:hint="eastAsia"/>
        </w:rPr>
        <w:t>（二）2019年1月14日前报送自查报告、合同管理台账的纸质版（加盖单位公章）及相关合同文本至发展规划办公室政策法规处；上述材料电子版同时发送至联系邮箱</w:t>
      </w:r>
      <w:r w:rsidR="00136EDE">
        <w:rPr>
          <w:rFonts w:hint="eastAsia"/>
        </w:rPr>
        <w:t>。</w:t>
      </w:r>
    </w:p>
    <w:p w:rsidR="00817743" w:rsidRPr="00E4776B" w:rsidRDefault="00817743" w:rsidP="00817743">
      <w:pPr>
        <w:ind w:firstLineChars="200" w:firstLine="624"/>
        <w:rPr>
          <w:rFonts w:ascii="仿宋_GB2312"/>
        </w:rPr>
      </w:pPr>
      <w:r w:rsidRPr="00E4776B">
        <w:rPr>
          <w:rFonts w:ascii="仿宋_GB2312" w:hint="eastAsia"/>
        </w:rPr>
        <w:t>特此通知。</w:t>
      </w:r>
    </w:p>
    <w:p w:rsidR="00817743" w:rsidRDefault="00817743" w:rsidP="00817743">
      <w:pPr>
        <w:ind w:firstLineChars="200" w:firstLine="624"/>
      </w:pPr>
      <w:r>
        <w:t xml:space="preserve"> </w:t>
      </w:r>
    </w:p>
    <w:p w:rsidR="00817743" w:rsidRPr="00090375" w:rsidRDefault="00817743" w:rsidP="00817743">
      <w:pPr>
        <w:ind w:firstLineChars="200" w:firstLine="624"/>
        <w:rPr>
          <w:rFonts w:ascii="仿宋_GB2312"/>
        </w:rPr>
      </w:pPr>
      <w:r w:rsidRPr="00090375">
        <w:rPr>
          <w:rFonts w:ascii="仿宋_GB2312" w:hint="eastAsia"/>
        </w:rPr>
        <w:t xml:space="preserve">附件：1. </w:t>
      </w:r>
      <w:bookmarkStart w:id="8" w:name="OLE_LINK8"/>
      <w:bookmarkStart w:id="9" w:name="OLE_LINK9"/>
      <w:r w:rsidR="00801476" w:rsidRPr="00801476">
        <w:rPr>
          <w:rFonts w:ascii="仿宋_GB2312" w:hint="eastAsia"/>
        </w:rPr>
        <w:t>2018年合同管理和校名使用检查工作回执</w:t>
      </w:r>
      <w:bookmarkEnd w:id="8"/>
      <w:bookmarkEnd w:id="9"/>
    </w:p>
    <w:p w:rsidR="00817743" w:rsidRPr="00090375" w:rsidRDefault="00817743" w:rsidP="00817743">
      <w:pPr>
        <w:ind w:firstLineChars="500" w:firstLine="1559"/>
        <w:rPr>
          <w:rFonts w:ascii="仿宋_GB2312"/>
        </w:rPr>
      </w:pPr>
      <w:r w:rsidRPr="00090375">
        <w:rPr>
          <w:rFonts w:ascii="仿宋_GB2312" w:hint="eastAsia"/>
        </w:rPr>
        <w:t xml:space="preserve">2. </w:t>
      </w:r>
      <w:bookmarkStart w:id="10" w:name="OLE_LINK10"/>
      <w:bookmarkStart w:id="11" w:name="OLE_LINK11"/>
      <w:bookmarkStart w:id="12" w:name="OLE_LINK12"/>
      <w:r w:rsidR="00801476" w:rsidRPr="00801476">
        <w:rPr>
          <w:rFonts w:ascii="仿宋_GB2312" w:hint="eastAsia"/>
        </w:rPr>
        <w:t>2018年合同管理和校名使用自查报告参考提纲</w:t>
      </w:r>
      <w:bookmarkEnd w:id="10"/>
      <w:bookmarkEnd w:id="11"/>
      <w:bookmarkEnd w:id="12"/>
    </w:p>
    <w:p w:rsidR="00D65E9F" w:rsidRPr="00090375" w:rsidRDefault="00817743" w:rsidP="00817743">
      <w:pPr>
        <w:ind w:firstLineChars="500" w:firstLine="1559"/>
        <w:rPr>
          <w:rFonts w:ascii="仿宋_GB2312"/>
        </w:rPr>
      </w:pPr>
      <w:r w:rsidRPr="00090375">
        <w:rPr>
          <w:rFonts w:ascii="仿宋_GB2312" w:hint="eastAsia"/>
        </w:rPr>
        <w:t xml:space="preserve">3. </w:t>
      </w:r>
      <w:r w:rsidR="00B26E4B" w:rsidRPr="00090375">
        <w:rPr>
          <w:rFonts w:ascii="仿宋_GB2312" w:hint="eastAsia"/>
        </w:rPr>
        <w:t>2018年XX单位合同管理台账</w:t>
      </w:r>
    </w:p>
    <w:p w:rsidR="00D65E9F" w:rsidRPr="00D65E9F" w:rsidRDefault="00D65E9F" w:rsidP="00817743"/>
    <w:p w:rsidR="00D65E9F" w:rsidRPr="00D65E9F" w:rsidRDefault="00D65E9F" w:rsidP="00D65E9F"/>
    <w:p w:rsidR="00D65E9F" w:rsidRPr="00D65E9F" w:rsidRDefault="00D65E9F" w:rsidP="00D65E9F"/>
    <w:p w:rsidR="00D65E9F" w:rsidRDefault="00D65E9F" w:rsidP="00817743">
      <w:pPr>
        <w:rPr>
          <w:rFonts w:ascii="宋体" w:eastAsia="宋体" w:hAnsi="宋体" w:cs="宋体"/>
        </w:rPr>
      </w:pPr>
    </w:p>
    <w:p w:rsidR="00817743" w:rsidRPr="004319A0" w:rsidRDefault="00817743" w:rsidP="00817743">
      <w:pPr>
        <w:jc w:val="right"/>
        <w:rPr>
          <w:rFonts w:ascii="仿宋_GB2312"/>
        </w:rPr>
      </w:pPr>
      <w:r w:rsidRPr="004319A0">
        <w:rPr>
          <w:rFonts w:ascii="仿宋_GB2312" w:hint="eastAsia"/>
        </w:rPr>
        <w:t>发展规划办公室</w:t>
      </w:r>
    </w:p>
    <w:p w:rsidR="00817743" w:rsidRPr="004319A0" w:rsidRDefault="00817743" w:rsidP="00817743">
      <w:pPr>
        <w:jc w:val="right"/>
        <w:rPr>
          <w:rFonts w:ascii="仿宋_GB2312" w:hAnsi="宋体" w:cs="宋体"/>
        </w:rPr>
      </w:pPr>
      <w:r w:rsidRPr="004319A0">
        <w:rPr>
          <w:rFonts w:ascii="仿宋_GB2312" w:hint="eastAsia"/>
        </w:rPr>
        <w:t>2018年12月29日</w:t>
      </w:r>
    </w:p>
    <w:p w:rsidR="00D65E9F" w:rsidRPr="004319A0" w:rsidRDefault="00817743" w:rsidP="00817743">
      <w:pPr>
        <w:ind w:rightChars="545" w:right="1699"/>
        <w:jc w:val="right"/>
        <w:rPr>
          <w:rFonts w:ascii="仿宋_GB2312"/>
        </w:rPr>
      </w:pPr>
      <w:r w:rsidRPr="004319A0">
        <w:rPr>
          <w:rFonts w:ascii="仿宋_GB2312" w:hAnsi="仿宋" w:hint="eastAsia"/>
        </w:rPr>
        <w:t xml:space="preserve">                             </w:t>
      </w:r>
    </w:p>
    <w:p w:rsidR="002B112E" w:rsidRPr="004319A0" w:rsidRDefault="00D65E9F" w:rsidP="00136EDE">
      <w:pPr>
        <w:ind w:leftChars="50" w:left="156" w:firstLineChars="300" w:firstLine="935"/>
        <w:rPr>
          <w:rFonts w:ascii="仿宋_GB2312"/>
        </w:rPr>
      </w:pPr>
      <w:r w:rsidRPr="004319A0">
        <w:rPr>
          <w:rFonts w:ascii="仿宋_GB2312" w:hint="eastAsia"/>
        </w:rPr>
        <w:t>联</w:t>
      </w:r>
      <w:r w:rsidR="002B112E" w:rsidRPr="004319A0">
        <w:rPr>
          <w:rFonts w:ascii="仿宋_GB2312" w:hint="eastAsia"/>
        </w:rPr>
        <w:t xml:space="preserve"> </w:t>
      </w:r>
      <w:r w:rsidRPr="004319A0">
        <w:rPr>
          <w:rFonts w:ascii="仿宋_GB2312" w:hint="eastAsia"/>
        </w:rPr>
        <w:t>系</w:t>
      </w:r>
      <w:r w:rsidR="002B112E" w:rsidRPr="004319A0">
        <w:rPr>
          <w:rFonts w:ascii="仿宋_GB2312" w:hint="eastAsia"/>
        </w:rPr>
        <w:t xml:space="preserve"> 人</w:t>
      </w:r>
      <w:r w:rsidRPr="004319A0">
        <w:rPr>
          <w:rFonts w:ascii="仿宋_GB2312" w:hint="eastAsia"/>
        </w:rPr>
        <w:t>：</w:t>
      </w:r>
      <w:r w:rsidR="00817743" w:rsidRPr="004319A0">
        <w:rPr>
          <w:rFonts w:ascii="仿宋_GB2312" w:hint="eastAsia"/>
        </w:rPr>
        <w:t>张婷婷</w:t>
      </w:r>
      <w:r w:rsidR="002B112E" w:rsidRPr="004319A0">
        <w:rPr>
          <w:rFonts w:ascii="仿宋_GB2312" w:hint="eastAsia"/>
        </w:rPr>
        <w:t>，84115538；</w:t>
      </w:r>
      <w:r w:rsidR="00817743" w:rsidRPr="004319A0">
        <w:rPr>
          <w:rFonts w:ascii="仿宋_GB2312" w:hint="eastAsia"/>
        </w:rPr>
        <w:t>李童舟</w:t>
      </w:r>
      <w:r w:rsidR="002B112E" w:rsidRPr="004319A0">
        <w:rPr>
          <w:rFonts w:ascii="仿宋_GB2312" w:hint="eastAsia"/>
        </w:rPr>
        <w:t>，</w:t>
      </w:r>
      <w:r w:rsidR="00817743" w:rsidRPr="004319A0">
        <w:rPr>
          <w:rFonts w:ascii="仿宋_GB2312" w:hint="eastAsia"/>
        </w:rPr>
        <w:t>84111322</w:t>
      </w:r>
      <w:r w:rsidR="002B112E" w:rsidRPr="004319A0" w:rsidDel="002B112E">
        <w:rPr>
          <w:rFonts w:ascii="仿宋_GB2312" w:hint="eastAsia"/>
        </w:rPr>
        <w:t xml:space="preserve"> </w:t>
      </w:r>
    </w:p>
    <w:p w:rsidR="00136EDE" w:rsidRDefault="002B112E" w:rsidP="00136EDE">
      <w:pPr>
        <w:ind w:leftChars="350" w:left="2650" w:hangingChars="500" w:hanging="1559"/>
        <w:rPr>
          <w:rFonts w:ascii="仿宋_GB2312"/>
        </w:rPr>
      </w:pPr>
      <w:r w:rsidRPr="004319A0">
        <w:rPr>
          <w:rFonts w:ascii="仿宋_GB2312" w:hint="eastAsia"/>
        </w:rPr>
        <w:t>工作地址</w:t>
      </w:r>
      <w:r w:rsidR="00817743" w:rsidRPr="004319A0">
        <w:rPr>
          <w:rFonts w:ascii="仿宋_GB2312" w:hint="eastAsia"/>
        </w:rPr>
        <w:t>：南校园</w:t>
      </w:r>
      <w:r w:rsidRPr="004319A0">
        <w:rPr>
          <w:rFonts w:ascii="仿宋_GB2312" w:hint="eastAsia"/>
        </w:rPr>
        <w:t>西南区415栋</w:t>
      </w:r>
      <w:r w:rsidR="00817743" w:rsidRPr="004319A0">
        <w:rPr>
          <w:rFonts w:ascii="仿宋_GB2312" w:hint="eastAsia"/>
        </w:rPr>
        <w:t>生物楼西梯326</w:t>
      </w:r>
      <w:r w:rsidRPr="004319A0">
        <w:rPr>
          <w:rFonts w:ascii="仿宋_GB2312" w:hint="eastAsia"/>
        </w:rPr>
        <w:t>室发展规划办公室政策法规处</w:t>
      </w:r>
    </w:p>
    <w:p w:rsidR="00817743" w:rsidRPr="004319A0" w:rsidRDefault="00136EDE" w:rsidP="00136EDE">
      <w:pPr>
        <w:ind w:firstLineChars="350" w:firstLine="1091"/>
        <w:rPr>
          <w:rFonts w:ascii="仿宋_GB2312"/>
        </w:rPr>
      </w:pPr>
      <w:r>
        <w:rPr>
          <w:rFonts w:ascii="仿宋_GB2312" w:hint="eastAsia"/>
        </w:rPr>
        <w:t>联系</w:t>
      </w:r>
      <w:r>
        <w:rPr>
          <w:rFonts w:ascii="仿宋_GB2312"/>
        </w:rPr>
        <w:t>邮箱：</w:t>
      </w:r>
      <w:r w:rsidRPr="00681CAB">
        <w:rPr>
          <w:rFonts w:hint="eastAsia"/>
        </w:rPr>
        <w:t>fgbfgc@mail.sysu.edu.cn</w:t>
      </w:r>
    </w:p>
    <w:p w:rsidR="00B647F4" w:rsidRDefault="00B647F4" w:rsidP="00886BF3">
      <w:pPr>
        <w:rPr>
          <w:rFonts w:eastAsia="黑体"/>
        </w:rPr>
      </w:pPr>
    </w:p>
    <w:sectPr w:rsidR="00B647F4" w:rsidSect="00047AA4">
      <w:footerReference w:type="even" r:id="rId7"/>
      <w:footerReference w:type="default" r:id="rId8"/>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CBC" w:rsidRDefault="00C20CBC" w:rsidP="002D2105">
      <w:r>
        <w:separator/>
      </w:r>
    </w:p>
  </w:endnote>
  <w:endnote w:type="continuationSeparator" w:id="0">
    <w:p w:rsidR="00C20CBC" w:rsidRDefault="00C20CBC" w:rsidP="002D210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BD289859-3CF0-4194-B2FB-EA8361D42466}"/>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84B51586-D6CE-43DC-B762-AB5FE43D53A8}"/>
    <w:embedBold r:id="rId3" w:subsetted="1" w:fontKey="{A76FAC28-F3E3-4488-B917-A0E3A9685316}"/>
  </w:font>
  <w:font w:name="黑体">
    <w:altName w:val="SimHei"/>
    <w:panose1 w:val="02010609060101010101"/>
    <w:charset w:val="86"/>
    <w:family w:val="modern"/>
    <w:pitch w:val="fixed"/>
    <w:sig w:usb0="800002BF" w:usb1="38CF7CFA" w:usb2="00000016" w:usb3="00000000" w:csb0="00040001" w:csb1="00000000"/>
    <w:embedRegular r:id="rId4" w:subsetted="1" w:fontKey="{FE4635A0-C5D0-4645-99DD-EB822898E1E4}"/>
  </w:font>
  <w:font w:name="方正小标宋简体">
    <w:panose1 w:val="02010601030101010101"/>
    <w:charset w:val="86"/>
    <w:family w:val="script"/>
    <w:pitch w:val="fixed"/>
    <w:sig w:usb0="00000001" w:usb1="080E0000" w:usb2="00000010" w:usb3="00000000" w:csb0="00040000" w:csb1="00000000"/>
    <w:embedRegular r:id="rId5" w:subsetted="1" w:fontKey="{6368E708-3A33-4953-8FC0-6314E3101B4E}"/>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8A2519CC-AE65-4C73-9A39-4472DF91E1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646346"/>
      <w:docPartObj>
        <w:docPartGallery w:val="Page Numbers (Bottom of Page)"/>
        <w:docPartUnique/>
      </w:docPartObj>
    </w:sdtPr>
    <w:sdtEndPr>
      <w:rPr>
        <w:rFonts w:ascii="Times New Roman" w:hAnsi="Times New Roman" w:cs="Times New Roman"/>
        <w:sz w:val="28"/>
        <w:szCs w:val="28"/>
      </w:rPr>
    </w:sdtEndPr>
    <w:sdtContent>
      <w:p w:rsidR="00E24535" w:rsidRPr="00D65E9F" w:rsidRDefault="00D65E9F" w:rsidP="00D65E9F">
        <w:pPr>
          <w:pStyle w:val="a4"/>
          <w:ind w:firstLineChars="150" w:firstLine="270"/>
          <w:rPr>
            <w:rFonts w:ascii="Times New Roman" w:hAnsi="Times New Roman" w:cs="Times New Roman"/>
            <w:sz w:val="28"/>
            <w:szCs w:val="28"/>
          </w:rPr>
        </w:pPr>
        <w:r w:rsidRPr="00D65E9F">
          <w:rPr>
            <w:rFonts w:ascii="Times New Roman" w:hAnsi="Times New Roman" w:cs="Times New Roman"/>
            <w:sz w:val="28"/>
            <w:szCs w:val="28"/>
          </w:rPr>
          <w:t>—</w:t>
        </w:r>
        <w:r w:rsidR="00BC0DE9"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00BC0DE9" w:rsidRPr="00D65E9F">
          <w:rPr>
            <w:rFonts w:ascii="Times New Roman" w:hAnsi="Times New Roman" w:cs="Times New Roman"/>
            <w:sz w:val="28"/>
            <w:szCs w:val="28"/>
          </w:rPr>
          <w:fldChar w:fldCharType="separate"/>
        </w:r>
        <w:r w:rsidR="002E52CF" w:rsidRPr="002E52CF">
          <w:rPr>
            <w:rFonts w:ascii="Times New Roman" w:hAnsi="Times New Roman" w:cs="Times New Roman"/>
            <w:noProof/>
            <w:sz w:val="28"/>
            <w:szCs w:val="28"/>
            <w:lang w:val="zh-CN"/>
          </w:rPr>
          <w:t>4</w:t>
        </w:r>
        <w:r w:rsidR="00BC0DE9"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060138"/>
      <w:docPartObj>
        <w:docPartGallery w:val="Page Numbers (Bottom of Page)"/>
        <w:docPartUnique/>
      </w:docPartObj>
    </w:sdtPr>
    <w:sdtEndPr>
      <w:rPr>
        <w:rFonts w:ascii="Times New Roman" w:hAnsi="Times New Roman" w:cs="Times New Roman"/>
        <w:sz w:val="28"/>
        <w:szCs w:val="28"/>
      </w:rPr>
    </w:sdtEndPr>
    <w:sdtContent>
      <w:p w:rsidR="00E24535" w:rsidRPr="00D65E9F" w:rsidRDefault="00D65E9F" w:rsidP="00D65E9F">
        <w:pPr>
          <w:pStyle w:val="a4"/>
          <w:wordWrap w:val="0"/>
          <w:jc w:val="right"/>
          <w:rPr>
            <w:rFonts w:ascii="Times New Roman" w:hAnsi="Times New Roman" w:cs="Times New Roman"/>
            <w:sz w:val="28"/>
            <w:szCs w:val="28"/>
          </w:rPr>
        </w:pPr>
        <w:r w:rsidRPr="00D65E9F">
          <w:rPr>
            <w:rFonts w:ascii="Times New Roman" w:hAnsi="Times New Roman" w:cs="Times New Roman"/>
            <w:sz w:val="28"/>
            <w:szCs w:val="28"/>
          </w:rPr>
          <w:t>—</w:t>
        </w:r>
        <w:r w:rsidR="00BC0DE9"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00BC0DE9" w:rsidRPr="00D65E9F">
          <w:rPr>
            <w:rFonts w:ascii="Times New Roman" w:hAnsi="Times New Roman" w:cs="Times New Roman"/>
            <w:sz w:val="28"/>
            <w:szCs w:val="28"/>
          </w:rPr>
          <w:fldChar w:fldCharType="separate"/>
        </w:r>
        <w:r w:rsidR="002E52CF" w:rsidRPr="002E52CF">
          <w:rPr>
            <w:rFonts w:ascii="Times New Roman" w:hAnsi="Times New Roman" w:cs="Times New Roman"/>
            <w:noProof/>
            <w:sz w:val="28"/>
            <w:szCs w:val="28"/>
            <w:lang w:val="zh-CN"/>
          </w:rPr>
          <w:t>3</w:t>
        </w:r>
        <w:r w:rsidR="00BC0DE9"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CBC" w:rsidRDefault="00C20CBC" w:rsidP="002D2105">
      <w:r>
        <w:separator/>
      </w:r>
    </w:p>
  </w:footnote>
  <w:footnote w:type="continuationSeparator" w:id="0">
    <w:p w:rsidR="00C20CBC" w:rsidRDefault="00C20CBC" w:rsidP="002D210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72919"/>
    <w:rsid w:val="00030B15"/>
    <w:rsid w:val="00045FAD"/>
    <w:rsid w:val="00047AA4"/>
    <w:rsid w:val="00090375"/>
    <w:rsid w:val="000D6A64"/>
    <w:rsid w:val="000E3BC9"/>
    <w:rsid w:val="001001BF"/>
    <w:rsid w:val="00111158"/>
    <w:rsid w:val="00136EDE"/>
    <w:rsid w:val="00137BA5"/>
    <w:rsid w:val="0015643A"/>
    <w:rsid w:val="00180691"/>
    <w:rsid w:val="00192A77"/>
    <w:rsid w:val="001A15AC"/>
    <w:rsid w:val="001A4D7B"/>
    <w:rsid w:val="001A61D0"/>
    <w:rsid w:val="001B2074"/>
    <w:rsid w:val="001C4193"/>
    <w:rsid w:val="001C6C10"/>
    <w:rsid w:val="00201779"/>
    <w:rsid w:val="00206463"/>
    <w:rsid w:val="00213371"/>
    <w:rsid w:val="00216360"/>
    <w:rsid w:val="00221B66"/>
    <w:rsid w:val="00251D5E"/>
    <w:rsid w:val="00255631"/>
    <w:rsid w:val="00262190"/>
    <w:rsid w:val="00262F8B"/>
    <w:rsid w:val="00265CBA"/>
    <w:rsid w:val="002B112E"/>
    <w:rsid w:val="002D2105"/>
    <w:rsid w:val="002D3E8E"/>
    <w:rsid w:val="002E2A09"/>
    <w:rsid w:val="002E52CF"/>
    <w:rsid w:val="002F0783"/>
    <w:rsid w:val="0030202D"/>
    <w:rsid w:val="00310A7F"/>
    <w:rsid w:val="00330A72"/>
    <w:rsid w:val="003539FC"/>
    <w:rsid w:val="00384AC0"/>
    <w:rsid w:val="00387133"/>
    <w:rsid w:val="003A3701"/>
    <w:rsid w:val="003C4BE5"/>
    <w:rsid w:val="003D0436"/>
    <w:rsid w:val="003D2FE4"/>
    <w:rsid w:val="003D4369"/>
    <w:rsid w:val="003F64E0"/>
    <w:rsid w:val="00406824"/>
    <w:rsid w:val="00411BE9"/>
    <w:rsid w:val="00421505"/>
    <w:rsid w:val="004319A0"/>
    <w:rsid w:val="00445496"/>
    <w:rsid w:val="004547EE"/>
    <w:rsid w:val="00455838"/>
    <w:rsid w:val="00465033"/>
    <w:rsid w:val="00470269"/>
    <w:rsid w:val="00484FE5"/>
    <w:rsid w:val="004C5FBC"/>
    <w:rsid w:val="00566255"/>
    <w:rsid w:val="00577F44"/>
    <w:rsid w:val="0058032F"/>
    <w:rsid w:val="005A02CB"/>
    <w:rsid w:val="005B262B"/>
    <w:rsid w:val="0062512B"/>
    <w:rsid w:val="00633F67"/>
    <w:rsid w:val="00661207"/>
    <w:rsid w:val="00680E17"/>
    <w:rsid w:val="00681CAB"/>
    <w:rsid w:val="006E2841"/>
    <w:rsid w:val="00745D45"/>
    <w:rsid w:val="007516BF"/>
    <w:rsid w:val="007A2FC1"/>
    <w:rsid w:val="007C31B7"/>
    <w:rsid w:val="007D2BC8"/>
    <w:rsid w:val="007F1A60"/>
    <w:rsid w:val="00801476"/>
    <w:rsid w:val="00804651"/>
    <w:rsid w:val="00812A08"/>
    <w:rsid w:val="00817743"/>
    <w:rsid w:val="0085406F"/>
    <w:rsid w:val="00855E17"/>
    <w:rsid w:val="0086691F"/>
    <w:rsid w:val="00885C5E"/>
    <w:rsid w:val="00886BF3"/>
    <w:rsid w:val="008A57A9"/>
    <w:rsid w:val="008A7B50"/>
    <w:rsid w:val="008F44B5"/>
    <w:rsid w:val="00900508"/>
    <w:rsid w:val="009007FF"/>
    <w:rsid w:val="00907509"/>
    <w:rsid w:val="009106E6"/>
    <w:rsid w:val="009125DC"/>
    <w:rsid w:val="00977D57"/>
    <w:rsid w:val="009906DB"/>
    <w:rsid w:val="009A3F45"/>
    <w:rsid w:val="009E1217"/>
    <w:rsid w:val="00A14F7B"/>
    <w:rsid w:val="00A25DC7"/>
    <w:rsid w:val="00A363F8"/>
    <w:rsid w:val="00A64785"/>
    <w:rsid w:val="00A718CB"/>
    <w:rsid w:val="00A72919"/>
    <w:rsid w:val="00A73DC1"/>
    <w:rsid w:val="00A915EA"/>
    <w:rsid w:val="00AB7102"/>
    <w:rsid w:val="00AF2D96"/>
    <w:rsid w:val="00B1657A"/>
    <w:rsid w:val="00B26E4B"/>
    <w:rsid w:val="00B450EC"/>
    <w:rsid w:val="00B647F4"/>
    <w:rsid w:val="00B9730B"/>
    <w:rsid w:val="00BC0DE9"/>
    <w:rsid w:val="00BC5BDE"/>
    <w:rsid w:val="00BD0D4A"/>
    <w:rsid w:val="00BF7B90"/>
    <w:rsid w:val="00C143EB"/>
    <w:rsid w:val="00C17A79"/>
    <w:rsid w:val="00C20CBC"/>
    <w:rsid w:val="00C30E21"/>
    <w:rsid w:val="00CB213E"/>
    <w:rsid w:val="00CC443F"/>
    <w:rsid w:val="00D0318A"/>
    <w:rsid w:val="00D12D05"/>
    <w:rsid w:val="00D27289"/>
    <w:rsid w:val="00D65E9F"/>
    <w:rsid w:val="00D9127E"/>
    <w:rsid w:val="00D9713E"/>
    <w:rsid w:val="00DD0D46"/>
    <w:rsid w:val="00DD29A6"/>
    <w:rsid w:val="00DE1946"/>
    <w:rsid w:val="00DE253F"/>
    <w:rsid w:val="00DF07D8"/>
    <w:rsid w:val="00DF149D"/>
    <w:rsid w:val="00E04624"/>
    <w:rsid w:val="00E1030A"/>
    <w:rsid w:val="00E24535"/>
    <w:rsid w:val="00E34E53"/>
    <w:rsid w:val="00E408DB"/>
    <w:rsid w:val="00E4776B"/>
    <w:rsid w:val="00E47A39"/>
    <w:rsid w:val="00E546B9"/>
    <w:rsid w:val="00E81587"/>
    <w:rsid w:val="00E85A0E"/>
    <w:rsid w:val="00E877E1"/>
    <w:rsid w:val="00EF0F70"/>
    <w:rsid w:val="00F10BD3"/>
    <w:rsid w:val="00F15146"/>
    <w:rsid w:val="00F27225"/>
    <w:rsid w:val="00F311D7"/>
    <w:rsid w:val="00F34512"/>
    <w:rsid w:val="00F52ABD"/>
    <w:rsid w:val="00F87868"/>
    <w:rsid w:val="00FA19CC"/>
    <w:rsid w:val="00FD561B"/>
    <w:rsid w:val="00FF1E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841"/>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character" w:styleId="a9">
    <w:name w:val="Hyperlink"/>
    <w:basedOn w:val="a0"/>
    <w:uiPriority w:val="99"/>
    <w:unhideWhenUsed/>
    <w:rsid w:val="002B112E"/>
    <w:rPr>
      <w:color w:val="0000FF" w:themeColor="hyperlink"/>
      <w:u w:val="single"/>
    </w:rPr>
  </w:style>
  <w:style w:type="character" w:customStyle="1" w:styleId="UnresolvedMention">
    <w:name w:val="Unresolved Mention"/>
    <w:basedOn w:val="a0"/>
    <w:uiPriority w:val="99"/>
    <w:semiHidden/>
    <w:unhideWhenUsed/>
    <w:rsid w:val="00681CA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B6EC2-D997-4E31-AF2B-BD6DE1A0E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中山大学-智能红头.dotx</Template>
  <TotalTime>0</TotalTime>
  <Pages>4</Pages>
  <Words>236</Words>
  <Characters>1351</Characters>
  <Application>Microsoft Office Word</Application>
  <DocSecurity>0</DocSecurity>
  <Lines>11</Lines>
  <Paragraphs>3</Paragraphs>
  <ScaleCrop>false</ScaleCrop>
  <Company>SYSU</Company>
  <LinksUpToDate>false</LinksUpToDate>
  <CharactersWithSpaces>1584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cp:lastPrinted>2016-11-03T09:16:00Z</cp:lastPrinted>
  <dcterms:created xsi:type="dcterms:W3CDTF">2018-12-31T13:01:00Z</dcterms:created>
  <dcterms:modified xsi:type="dcterms:W3CDTF">2018-12-31T13:01:00Z</dcterms:modified>
</cp:coreProperties>
</file>